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800" w:rsidRDefault="00006800" w:rsidP="00E70667">
      <w:pPr>
        <w:ind w:left="6372"/>
        <w:rPr>
          <w:sz w:val="24"/>
          <w:szCs w:val="24"/>
        </w:rPr>
      </w:pPr>
      <w:r>
        <w:rPr>
          <w:sz w:val="24"/>
          <w:szCs w:val="24"/>
        </w:rPr>
        <w:t xml:space="preserve">        São Paulo, 04 de novembro de 2011.</w:t>
      </w:r>
    </w:p>
    <w:p w:rsidR="00006800" w:rsidRDefault="00006800" w:rsidP="00E70667">
      <w:pPr>
        <w:ind w:left="7080"/>
        <w:rPr>
          <w:sz w:val="24"/>
          <w:szCs w:val="24"/>
        </w:rPr>
      </w:pPr>
    </w:p>
    <w:p w:rsidR="00006800" w:rsidRDefault="00006800" w:rsidP="00E70667">
      <w:pPr>
        <w:jc w:val="both"/>
        <w:rPr>
          <w:sz w:val="24"/>
          <w:szCs w:val="24"/>
        </w:rPr>
      </w:pPr>
      <w:r>
        <w:rPr>
          <w:sz w:val="24"/>
          <w:szCs w:val="24"/>
        </w:rPr>
        <w:t>Srs. Pais e/ou responsável</w:t>
      </w:r>
    </w:p>
    <w:p w:rsidR="00006800" w:rsidRDefault="00006800" w:rsidP="00E70667">
      <w:pPr>
        <w:jc w:val="both"/>
        <w:rPr>
          <w:sz w:val="24"/>
          <w:szCs w:val="24"/>
        </w:rPr>
      </w:pPr>
    </w:p>
    <w:p w:rsidR="00006800" w:rsidRDefault="00006800" w:rsidP="00E70667">
      <w:pPr>
        <w:jc w:val="both"/>
        <w:rPr>
          <w:sz w:val="24"/>
          <w:szCs w:val="24"/>
        </w:rPr>
      </w:pPr>
    </w:p>
    <w:p w:rsidR="00006800" w:rsidRDefault="00006800" w:rsidP="00E706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Tomamos conhecimento de que haverá na próxima quarta-feira, </w:t>
      </w:r>
      <w:r w:rsidRPr="00E70667">
        <w:rPr>
          <w:b/>
          <w:sz w:val="24"/>
          <w:szCs w:val="24"/>
        </w:rPr>
        <w:t>dia 09 de novembro</w:t>
      </w:r>
      <w:r>
        <w:rPr>
          <w:sz w:val="24"/>
          <w:szCs w:val="24"/>
        </w:rPr>
        <w:t xml:space="preserve">, uma reunião com a Empresa FORMA TURISMO para tratar de Viagem de Formatura do Ensino Médio para 2012 com destino a Porto Seguro. </w:t>
      </w:r>
    </w:p>
    <w:p w:rsidR="00006800" w:rsidRDefault="00006800" w:rsidP="00E70667">
      <w:pPr>
        <w:jc w:val="both"/>
        <w:rPr>
          <w:sz w:val="24"/>
          <w:szCs w:val="24"/>
        </w:rPr>
      </w:pPr>
    </w:p>
    <w:p w:rsidR="00006800" w:rsidRDefault="00006800" w:rsidP="00E70667">
      <w:pPr>
        <w:jc w:val="both"/>
        <w:rPr>
          <w:sz w:val="24"/>
          <w:szCs w:val="24"/>
        </w:rPr>
      </w:pPr>
      <w:r>
        <w:rPr>
          <w:sz w:val="24"/>
          <w:szCs w:val="24"/>
        </w:rPr>
        <w:t>Salientamos que o Colégio Consolata desconhece, não apoia e não se responsabiliza por esta atividade.</w:t>
      </w:r>
    </w:p>
    <w:p w:rsidR="00006800" w:rsidRDefault="00006800" w:rsidP="00E70667">
      <w:pPr>
        <w:jc w:val="both"/>
        <w:rPr>
          <w:sz w:val="24"/>
          <w:szCs w:val="24"/>
        </w:rPr>
      </w:pPr>
    </w:p>
    <w:p w:rsidR="00006800" w:rsidRDefault="00006800" w:rsidP="00E70667">
      <w:pPr>
        <w:jc w:val="both"/>
        <w:rPr>
          <w:sz w:val="24"/>
          <w:szCs w:val="24"/>
        </w:rPr>
      </w:pPr>
      <w:r>
        <w:rPr>
          <w:sz w:val="24"/>
          <w:szCs w:val="24"/>
        </w:rPr>
        <w:t>Atenciosamente</w:t>
      </w:r>
    </w:p>
    <w:p w:rsidR="00006800" w:rsidRDefault="00006800" w:rsidP="00E70667">
      <w:pPr>
        <w:jc w:val="both"/>
        <w:rPr>
          <w:sz w:val="24"/>
          <w:szCs w:val="24"/>
        </w:rPr>
      </w:pPr>
    </w:p>
    <w:p w:rsidR="00006800" w:rsidRDefault="00006800" w:rsidP="00E70667">
      <w:pPr>
        <w:jc w:val="both"/>
        <w:rPr>
          <w:sz w:val="24"/>
          <w:szCs w:val="24"/>
        </w:rPr>
      </w:pPr>
      <w:r>
        <w:rPr>
          <w:sz w:val="24"/>
          <w:szCs w:val="24"/>
        </w:rPr>
        <w:t>DIREÇÃO e SEC – Setor de Enriquecimento Curricular</w:t>
      </w:r>
    </w:p>
    <w:p w:rsidR="00006800" w:rsidRDefault="00006800" w:rsidP="00E706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secconsolata@colegioconsolata.com.br </w:t>
      </w:r>
    </w:p>
    <w:p w:rsidR="00006800" w:rsidRDefault="00006800" w:rsidP="00632409">
      <w:pPr>
        <w:rPr>
          <w:noProof/>
        </w:rPr>
      </w:pPr>
    </w:p>
    <w:p w:rsidR="00006800" w:rsidRDefault="00006800" w:rsidP="00632409">
      <w:pPr>
        <w:rPr>
          <w:noProof/>
        </w:rPr>
      </w:pPr>
    </w:p>
    <w:p w:rsidR="00006800" w:rsidRDefault="00006800" w:rsidP="00632409">
      <w:pPr>
        <w:rPr>
          <w:noProof/>
        </w:rPr>
      </w:pPr>
    </w:p>
    <w:p w:rsidR="00006800" w:rsidRDefault="00006800" w:rsidP="00632409">
      <w:pPr>
        <w:rPr>
          <w:noProof/>
        </w:rPr>
      </w:pPr>
    </w:p>
    <w:p w:rsidR="00006800" w:rsidRDefault="00006800" w:rsidP="00632409">
      <w:pPr>
        <w:rPr>
          <w:noProof/>
        </w:rPr>
      </w:pPr>
    </w:p>
    <w:p w:rsidR="00006800" w:rsidRDefault="00006800" w:rsidP="00632409">
      <w:pPr>
        <w:rPr>
          <w:noProof/>
        </w:rPr>
      </w:pPr>
    </w:p>
    <w:p w:rsidR="00006800" w:rsidRDefault="00006800" w:rsidP="00632409">
      <w:pPr>
        <w:rPr>
          <w:noProof/>
        </w:rPr>
      </w:pPr>
    </w:p>
    <w:p w:rsidR="00006800" w:rsidRPr="00632409" w:rsidRDefault="00006800" w:rsidP="00632409">
      <w:pPr>
        <w:rPr>
          <w:szCs w:val="22"/>
        </w:rPr>
      </w:pPr>
    </w:p>
    <w:sectPr w:rsidR="00006800" w:rsidRPr="00632409" w:rsidSect="00B8628D">
      <w:headerReference w:type="default" r:id="rId7"/>
      <w:pgSz w:w="11907" w:h="16840" w:code="9"/>
      <w:pgMar w:top="2658" w:right="425" w:bottom="1418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800" w:rsidRDefault="00006800">
      <w:r>
        <w:separator/>
      </w:r>
    </w:p>
  </w:endnote>
  <w:endnote w:type="continuationSeparator" w:id="0">
    <w:p w:rsidR="00006800" w:rsidRDefault="00006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800" w:rsidRDefault="00006800">
      <w:r>
        <w:separator/>
      </w:r>
    </w:p>
  </w:footnote>
  <w:footnote w:type="continuationSeparator" w:id="0">
    <w:p w:rsidR="00006800" w:rsidRDefault="000068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800" w:rsidRPr="00E62CB9" w:rsidRDefault="00006800" w:rsidP="00E62C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6" type="#_x0000_t75" style="width:533.25pt;height:72.75pt;visibility:visible">
          <v:imagedata r:id="rId1" o:title="" grayscale="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67728"/>
    <w:multiLevelType w:val="hybridMultilevel"/>
    <w:tmpl w:val="920442C6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E2A"/>
    <w:rsid w:val="00006800"/>
    <w:rsid w:val="00045C8D"/>
    <w:rsid w:val="00053318"/>
    <w:rsid w:val="0006170A"/>
    <w:rsid w:val="00063A65"/>
    <w:rsid w:val="00080CD4"/>
    <w:rsid w:val="00093447"/>
    <w:rsid w:val="00094684"/>
    <w:rsid w:val="000D2391"/>
    <w:rsid w:val="0010504A"/>
    <w:rsid w:val="0013367E"/>
    <w:rsid w:val="00153552"/>
    <w:rsid w:val="00155B89"/>
    <w:rsid w:val="00160128"/>
    <w:rsid w:val="0019299D"/>
    <w:rsid w:val="001B4BCD"/>
    <w:rsid w:val="001C42CA"/>
    <w:rsid w:val="001D52DF"/>
    <w:rsid w:val="001E25FF"/>
    <w:rsid w:val="001E456E"/>
    <w:rsid w:val="001F6C5C"/>
    <w:rsid w:val="0020035B"/>
    <w:rsid w:val="0021068D"/>
    <w:rsid w:val="00242E27"/>
    <w:rsid w:val="00243FA7"/>
    <w:rsid w:val="00261245"/>
    <w:rsid w:val="0027482C"/>
    <w:rsid w:val="002935A0"/>
    <w:rsid w:val="002953CB"/>
    <w:rsid w:val="002E0B13"/>
    <w:rsid w:val="002E7BF5"/>
    <w:rsid w:val="00300771"/>
    <w:rsid w:val="003112E2"/>
    <w:rsid w:val="00341103"/>
    <w:rsid w:val="00372DBD"/>
    <w:rsid w:val="003770BA"/>
    <w:rsid w:val="0037774B"/>
    <w:rsid w:val="00394C37"/>
    <w:rsid w:val="003D39A5"/>
    <w:rsid w:val="003E15AE"/>
    <w:rsid w:val="004026B6"/>
    <w:rsid w:val="00416842"/>
    <w:rsid w:val="00422E2A"/>
    <w:rsid w:val="00474E66"/>
    <w:rsid w:val="004F04B8"/>
    <w:rsid w:val="00501166"/>
    <w:rsid w:val="00514741"/>
    <w:rsid w:val="0052429E"/>
    <w:rsid w:val="00540934"/>
    <w:rsid w:val="00572BFD"/>
    <w:rsid w:val="005D52A8"/>
    <w:rsid w:val="005E178F"/>
    <w:rsid w:val="005F489D"/>
    <w:rsid w:val="00632409"/>
    <w:rsid w:val="006875AF"/>
    <w:rsid w:val="006F6486"/>
    <w:rsid w:val="00766153"/>
    <w:rsid w:val="007B58A2"/>
    <w:rsid w:val="00833BA1"/>
    <w:rsid w:val="008372BD"/>
    <w:rsid w:val="00850B1B"/>
    <w:rsid w:val="00876914"/>
    <w:rsid w:val="009022C7"/>
    <w:rsid w:val="009124C9"/>
    <w:rsid w:val="00A26739"/>
    <w:rsid w:val="00A30D6F"/>
    <w:rsid w:val="00A518A8"/>
    <w:rsid w:val="00A5694A"/>
    <w:rsid w:val="00AA11CB"/>
    <w:rsid w:val="00B1460D"/>
    <w:rsid w:val="00B164C4"/>
    <w:rsid w:val="00B8628D"/>
    <w:rsid w:val="00BC748B"/>
    <w:rsid w:val="00C16C79"/>
    <w:rsid w:val="00CB5EA6"/>
    <w:rsid w:val="00D154EA"/>
    <w:rsid w:val="00D36B47"/>
    <w:rsid w:val="00D603DC"/>
    <w:rsid w:val="00D66CDB"/>
    <w:rsid w:val="00E57966"/>
    <w:rsid w:val="00E62CB9"/>
    <w:rsid w:val="00E63DDE"/>
    <w:rsid w:val="00E70667"/>
    <w:rsid w:val="00EB07C0"/>
    <w:rsid w:val="00EC1B51"/>
    <w:rsid w:val="00ED20B9"/>
    <w:rsid w:val="00F65B1C"/>
    <w:rsid w:val="00FE3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318"/>
    <w:rPr>
      <w:rFonts w:ascii="Arial" w:hAnsi="Arial"/>
      <w:sz w:val="20"/>
      <w:szCs w:val="20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05331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053318"/>
    <w:pPr>
      <w:keepNext/>
      <w:outlineLvl w:val="4"/>
    </w:pPr>
    <w:rPr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5D52A8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E7BF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E7BF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2953CB"/>
    <w:rPr>
      <w:rFonts w:ascii="Calibri" w:hAnsi="Calibri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7BF5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E7BF5"/>
    <w:rPr>
      <w:rFonts w:ascii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42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7BF5"/>
    <w:rPr>
      <w:rFonts w:cs="Times New Roman"/>
      <w:sz w:val="2"/>
    </w:rPr>
  </w:style>
  <w:style w:type="table" w:styleId="TableGrid">
    <w:name w:val="Table Grid"/>
    <w:basedOn w:val="TableNormal"/>
    <w:uiPriority w:val="99"/>
    <w:rsid w:val="00B8628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53318"/>
    <w:rPr>
      <w:rFonts w:cs="Times New Roman"/>
      <w:color w:val="0000FF"/>
      <w:u w:val="single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053318"/>
    <w:rPr>
      <w:rFonts w:ascii="Arial" w:hAnsi="Arial" w:cs="Arial"/>
      <w:b/>
      <w:bCs/>
      <w:kern w:val="32"/>
      <w:sz w:val="32"/>
      <w:szCs w:val="32"/>
      <w:lang w:val="pt-BR" w:eastAsia="pt-BR" w:bidi="ar-SA"/>
    </w:rPr>
  </w:style>
  <w:style w:type="paragraph" w:styleId="BodyText">
    <w:name w:val="Body Text"/>
    <w:basedOn w:val="Normal"/>
    <w:link w:val="BodyTextChar"/>
    <w:uiPriority w:val="99"/>
    <w:rsid w:val="0005331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E7BF5"/>
    <w:rPr>
      <w:rFonts w:ascii="Arial" w:hAnsi="Arial"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A30D6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A518A8"/>
    <w:rPr>
      <w:rFonts w:ascii="Arial" w:hAnsi="Arial" w:cs="Times New Roman"/>
      <w:sz w:val="16"/>
      <w:szCs w:val="16"/>
    </w:rPr>
  </w:style>
  <w:style w:type="paragraph" w:styleId="Title">
    <w:name w:val="Title"/>
    <w:basedOn w:val="Normal"/>
    <w:link w:val="TitleChar"/>
    <w:uiPriority w:val="99"/>
    <w:qFormat/>
    <w:locked/>
    <w:rsid w:val="005D52A8"/>
    <w:pPr>
      <w:jc w:val="center"/>
    </w:pPr>
    <w:rPr>
      <w:rFonts w:cs="Arial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2953CB"/>
    <w:rPr>
      <w:rFonts w:ascii="Cambria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7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78</Words>
  <Characters>422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São Paulo, 04 de novembro de 2011</dc:title>
  <dc:subject/>
  <dc:creator>Colégio Nossa Senhora Consolata</dc:creator>
  <cp:keywords/>
  <dc:description/>
  <cp:lastModifiedBy>Modelo</cp:lastModifiedBy>
  <cp:revision>2</cp:revision>
  <cp:lastPrinted>2005-04-06T16:09:00Z</cp:lastPrinted>
  <dcterms:created xsi:type="dcterms:W3CDTF">2011-11-04T12:30:00Z</dcterms:created>
  <dcterms:modified xsi:type="dcterms:W3CDTF">2011-11-04T12:30:00Z</dcterms:modified>
</cp:coreProperties>
</file>