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Com. SEC Nº 0</w:t>
      </w:r>
      <w:r>
        <w:rPr>
          <w:rFonts w:cs="Arial"/>
          <w:sz w:val="28"/>
          <w:szCs w:val="28"/>
        </w:rPr>
        <w:t>81/</w:t>
      </w:r>
      <w:r w:rsidRPr="00316808">
        <w:rPr>
          <w:rFonts w:cs="Arial"/>
          <w:sz w:val="28"/>
          <w:szCs w:val="28"/>
        </w:rPr>
        <w:t>11</w:t>
      </w:r>
      <w:r w:rsidRPr="00316808">
        <w:rPr>
          <w:rFonts w:cs="Arial"/>
          <w:sz w:val="28"/>
          <w:szCs w:val="28"/>
        </w:rPr>
        <w:tab/>
        <w:t xml:space="preserve">                 </w:t>
      </w:r>
      <w:r>
        <w:rPr>
          <w:rFonts w:cs="Arial"/>
          <w:sz w:val="28"/>
          <w:szCs w:val="28"/>
        </w:rPr>
        <w:t xml:space="preserve">                               </w:t>
      </w:r>
      <w:r w:rsidRPr="00316808">
        <w:rPr>
          <w:rFonts w:cs="Arial"/>
          <w:sz w:val="28"/>
          <w:szCs w:val="28"/>
        </w:rPr>
        <w:t xml:space="preserve">São Paulo, </w:t>
      </w:r>
      <w:r>
        <w:rPr>
          <w:rFonts w:cs="Arial"/>
          <w:sz w:val="28"/>
          <w:szCs w:val="28"/>
        </w:rPr>
        <w:t>11</w:t>
      </w:r>
      <w:r w:rsidRPr="00316808">
        <w:rPr>
          <w:rFonts w:cs="Arial"/>
          <w:sz w:val="28"/>
          <w:szCs w:val="28"/>
        </w:rPr>
        <w:t xml:space="preserve"> de </w:t>
      </w:r>
      <w:r>
        <w:rPr>
          <w:rFonts w:cs="Arial"/>
          <w:sz w:val="28"/>
          <w:szCs w:val="28"/>
        </w:rPr>
        <w:t>outubro</w:t>
      </w:r>
      <w:r w:rsidRPr="00316808">
        <w:rPr>
          <w:rFonts w:cs="Arial"/>
          <w:sz w:val="28"/>
          <w:szCs w:val="28"/>
        </w:rPr>
        <w:t xml:space="preserve"> de 2011. </w:t>
      </w:r>
      <w:r w:rsidRPr="00316808">
        <w:rPr>
          <w:rFonts w:cs="Arial"/>
          <w:sz w:val="28"/>
          <w:szCs w:val="28"/>
        </w:rPr>
        <w:tab/>
      </w:r>
      <w:r w:rsidRPr="00316808">
        <w:rPr>
          <w:rFonts w:cs="Arial"/>
          <w:sz w:val="28"/>
          <w:szCs w:val="28"/>
        </w:rPr>
        <w:tab/>
      </w: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Senhores pais e/ou responsável</w:t>
      </w: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Conforme calendário escolar, lembramos que dia </w:t>
      </w:r>
      <w:r>
        <w:rPr>
          <w:rFonts w:cs="Arial"/>
          <w:b/>
          <w:sz w:val="28"/>
          <w:szCs w:val="28"/>
        </w:rPr>
        <w:t>19</w:t>
      </w:r>
      <w:r w:rsidRPr="00316808">
        <w:rPr>
          <w:rFonts w:cs="Arial"/>
          <w:b/>
          <w:sz w:val="28"/>
          <w:szCs w:val="28"/>
        </w:rPr>
        <w:t xml:space="preserve"> de </w:t>
      </w:r>
      <w:r>
        <w:rPr>
          <w:rFonts w:cs="Arial"/>
          <w:b/>
          <w:sz w:val="28"/>
          <w:szCs w:val="28"/>
        </w:rPr>
        <w:t>outubro,</w:t>
      </w:r>
      <w:r w:rsidRPr="00316808">
        <w:rPr>
          <w:rFonts w:cs="Arial"/>
          <w:b/>
          <w:sz w:val="28"/>
          <w:szCs w:val="28"/>
        </w:rPr>
        <w:t xml:space="preserve"> </w:t>
      </w:r>
      <w:r w:rsidRPr="00316808">
        <w:rPr>
          <w:rFonts w:cs="Arial"/>
          <w:sz w:val="28"/>
          <w:szCs w:val="28"/>
        </w:rPr>
        <w:t>os alunos d</w:t>
      </w:r>
      <w:r>
        <w:rPr>
          <w:rFonts w:cs="Arial"/>
          <w:sz w:val="28"/>
          <w:szCs w:val="28"/>
        </w:rPr>
        <w:t>os 1ºs Anos do Ensino Fundamental</w:t>
      </w:r>
      <w:r w:rsidRPr="00316808">
        <w:rPr>
          <w:rFonts w:cs="Arial"/>
          <w:sz w:val="28"/>
          <w:szCs w:val="28"/>
        </w:rPr>
        <w:t xml:space="preserve"> irão ao Recanto Consolata</w:t>
      </w:r>
      <w:r>
        <w:rPr>
          <w:rFonts w:cs="Arial"/>
          <w:sz w:val="28"/>
          <w:szCs w:val="28"/>
        </w:rPr>
        <w:t xml:space="preserve"> para o encontro de formação que</w:t>
      </w:r>
      <w:r w:rsidRPr="00316808">
        <w:rPr>
          <w:rFonts w:cs="Arial"/>
          <w:sz w:val="28"/>
          <w:szCs w:val="28"/>
        </w:rPr>
        <w:t xml:space="preserve"> será realizad</w:t>
      </w:r>
      <w:r>
        <w:rPr>
          <w:rFonts w:cs="Arial"/>
          <w:sz w:val="28"/>
          <w:szCs w:val="28"/>
        </w:rPr>
        <w:t>o</w:t>
      </w:r>
      <w:r w:rsidRPr="00316808">
        <w:rPr>
          <w:rFonts w:cs="Arial"/>
          <w:sz w:val="28"/>
          <w:szCs w:val="28"/>
        </w:rPr>
        <w:t xml:space="preserve"> no período normal de aula. </w:t>
      </w:r>
      <w:r w:rsidRPr="00316808">
        <w:rPr>
          <w:rFonts w:cs="Arial"/>
          <w:b/>
          <w:sz w:val="28"/>
          <w:szCs w:val="28"/>
        </w:rPr>
        <w:t>O não comparecimento do aluno implica em falta.</w:t>
      </w: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Solicitamos sua atenção no envio da </w:t>
      </w:r>
      <w:r w:rsidRPr="00316808">
        <w:rPr>
          <w:rFonts w:cs="Arial"/>
          <w:b/>
          <w:sz w:val="28"/>
          <w:szCs w:val="28"/>
        </w:rPr>
        <w:t>autorização até</w:t>
      </w:r>
      <w:r w:rsidRPr="00316808">
        <w:rPr>
          <w:rFonts w:cs="Arial"/>
          <w:sz w:val="28"/>
          <w:szCs w:val="28"/>
        </w:rPr>
        <w:t xml:space="preserve"> </w:t>
      </w:r>
      <w:r w:rsidRPr="00316808">
        <w:rPr>
          <w:rFonts w:cs="Arial"/>
          <w:b/>
          <w:sz w:val="28"/>
          <w:szCs w:val="28"/>
        </w:rPr>
        <w:t>2 dias antes</w:t>
      </w:r>
      <w:r w:rsidRPr="00316808">
        <w:rPr>
          <w:rFonts w:cs="Arial"/>
          <w:sz w:val="28"/>
          <w:szCs w:val="28"/>
        </w:rPr>
        <w:t xml:space="preserve"> do </w:t>
      </w:r>
      <w:r>
        <w:rPr>
          <w:rFonts w:cs="Arial"/>
          <w:sz w:val="28"/>
          <w:szCs w:val="28"/>
        </w:rPr>
        <w:t>encontro</w:t>
      </w:r>
      <w:r w:rsidRPr="00316808">
        <w:rPr>
          <w:rFonts w:cs="Arial"/>
          <w:sz w:val="28"/>
          <w:szCs w:val="28"/>
        </w:rPr>
        <w:t xml:space="preserve">. </w:t>
      </w:r>
      <w:r w:rsidRPr="00316808">
        <w:rPr>
          <w:rFonts w:cs="Arial"/>
          <w:b/>
          <w:sz w:val="28"/>
          <w:szCs w:val="28"/>
        </w:rPr>
        <w:t>NÃO SERÁ ACEITA AUTORIZAÇÃO NO DIA</w:t>
      </w:r>
      <w:r>
        <w:rPr>
          <w:rFonts w:cs="Arial"/>
          <w:b/>
          <w:sz w:val="28"/>
          <w:szCs w:val="28"/>
        </w:rPr>
        <w:t xml:space="preserve"> DO ENCONTRO.</w:t>
      </w:r>
    </w:p>
    <w:p w:rsidR="00CF2E8C" w:rsidRPr="00316808" w:rsidRDefault="00CF2E8C" w:rsidP="00316808">
      <w:pPr>
        <w:jc w:val="both"/>
        <w:rPr>
          <w:rFonts w:cs="Arial"/>
          <w:b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b/>
          <w:sz w:val="28"/>
          <w:szCs w:val="28"/>
        </w:rPr>
      </w:pPr>
      <w:r w:rsidRPr="00316808">
        <w:rPr>
          <w:rFonts w:cs="Arial"/>
          <w:b/>
          <w:sz w:val="28"/>
          <w:szCs w:val="28"/>
        </w:rPr>
        <w:t>Comunicamos que todos os alunos sairão da escola em transporte contratado pela mesma. O aluno que for levado ao Recanto pelo responsável também deverá ser retirado pelo mesmo no local.</w:t>
      </w:r>
    </w:p>
    <w:p w:rsidR="00CF2E8C" w:rsidRPr="00316808" w:rsidRDefault="00CF2E8C" w:rsidP="00316808">
      <w:pPr>
        <w:rPr>
          <w:rFonts w:cs="Arial"/>
          <w:sz w:val="28"/>
          <w:szCs w:val="28"/>
        </w:rPr>
      </w:pP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Lembramos que, caso haja instabilidade do tempo na data prevista, </w:t>
      </w:r>
      <w:r>
        <w:rPr>
          <w:rFonts w:cs="Arial"/>
          <w:sz w:val="28"/>
          <w:szCs w:val="28"/>
        </w:rPr>
        <w:t xml:space="preserve">o encontro de formação </w:t>
      </w:r>
      <w:r w:rsidRPr="00316808">
        <w:rPr>
          <w:rFonts w:cs="Arial"/>
          <w:sz w:val="28"/>
          <w:szCs w:val="28"/>
        </w:rPr>
        <w:t>será suspens</w:t>
      </w:r>
      <w:r>
        <w:rPr>
          <w:rFonts w:cs="Arial"/>
          <w:sz w:val="28"/>
          <w:szCs w:val="28"/>
        </w:rPr>
        <w:t>o, sendo transferido</w:t>
      </w:r>
      <w:r w:rsidRPr="00316808">
        <w:rPr>
          <w:rFonts w:cs="Arial"/>
          <w:sz w:val="28"/>
          <w:szCs w:val="28"/>
        </w:rPr>
        <w:t xml:space="preserve"> para uma possível data a ser comunicada.   </w:t>
      </w: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 xml:space="preserve">        </w:t>
      </w:r>
    </w:p>
    <w:p w:rsidR="00CF2E8C" w:rsidRPr="00316808" w:rsidRDefault="00CF2E8C" w:rsidP="00316808">
      <w:pPr>
        <w:jc w:val="both"/>
        <w:rPr>
          <w:rFonts w:cs="Arial"/>
          <w:sz w:val="28"/>
          <w:szCs w:val="28"/>
        </w:rPr>
      </w:pPr>
      <w:r w:rsidRPr="00316808">
        <w:rPr>
          <w:rFonts w:cs="Arial"/>
          <w:sz w:val="28"/>
          <w:szCs w:val="28"/>
        </w:rPr>
        <w:t>Agradecemos a colaboração e colocamo-nos à disposição para maiores esclarecimentos.</w:t>
      </w:r>
    </w:p>
    <w:p w:rsidR="00CF2E8C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Atenciosamente</w:t>
      </w: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iCs/>
          <w:sz w:val="28"/>
          <w:szCs w:val="28"/>
        </w:rPr>
      </w:pPr>
      <w:r w:rsidRPr="00316808">
        <w:rPr>
          <w:rFonts w:ascii="Arial" w:hAnsi="Arial" w:cs="Arial"/>
          <w:iCs/>
          <w:sz w:val="28"/>
          <w:szCs w:val="28"/>
        </w:rPr>
        <w:t>DIREÇÃO e SEC – Setor de Enriquecimento Curricular</w:t>
      </w: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  <w:hyperlink r:id="rId6" w:history="1">
        <w:r w:rsidRPr="00316808">
          <w:rPr>
            <w:rStyle w:val="Hyperlink"/>
            <w:rFonts w:ascii="Arial" w:hAnsi="Arial" w:cs="Arial"/>
            <w:i/>
            <w:color w:val="000000"/>
            <w:sz w:val="26"/>
            <w:szCs w:val="26"/>
            <w:u w:val="none"/>
          </w:rPr>
          <w:t>secconsolata@colegioconsolata.com.br</w:t>
        </w:r>
      </w:hyperlink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i/>
          <w:color w:val="000000"/>
          <w:sz w:val="26"/>
          <w:szCs w:val="26"/>
        </w:rPr>
      </w:pPr>
    </w:p>
    <w:p w:rsidR="00CF2E8C" w:rsidRPr="00316808" w:rsidRDefault="00CF2E8C" w:rsidP="00316808">
      <w:pPr>
        <w:pStyle w:val="Header"/>
        <w:tabs>
          <w:tab w:val="left" w:pos="708"/>
        </w:tabs>
        <w:jc w:val="both"/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316808">
        <w:rPr>
          <w:rFonts w:ascii="Arial" w:hAnsi="Arial" w:cs="Arial"/>
          <w:b/>
          <w:bCs/>
          <w:sz w:val="28"/>
          <w:szCs w:val="28"/>
        </w:rPr>
        <w:t>AUTORIZAÇÃO</w:t>
      </w: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Cs/>
          <w:sz w:val="28"/>
          <w:szCs w:val="28"/>
        </w:rPr>
      </w:pPr>
      <w:r w:rsidRPr="00316808">
        <w:rPr>
          <w:rFonts w:ascii="Arial" w:hAnsi="Arial" w:cs="Arial"/>
          <w:bCs/>
          <w:sz w:val="28"/>
          <w:szCs w:val="28"/>
        </w:rPr>
        <w:t>Ref.: SEC Nº 0</w:t>
      </w:r>
      <w:r>
        <w:rPr>
          <w:rFonts w:ascii="Arial" w:hAnsi="Arial" w:cs="Arial"/>
          <w:bCs/>
          <w:sz w:val="28"/>
          <w:szCs w:val="28"/>
        </w:rPr>
        <w:t>81</w:t>
      </w:r>
      <w:r w:rsidRPr="00316808">
        <w:rPr>
          <w:rFonts w:ascii="Arial" w:hAnsi="Arial" w:cs="Arial"/>
          <w:bCs/>
          <w:sz w:val="28"/>
          <w:szCs w:val="28"/>
        </w:rPr>
        <w:t>/11</w:t>
      </w:r>
      <w:r w:rsidRPr="00316808">
        <w:rPr>
          <w:rFonts w:ascii="Arial" w:hAnsi="Arial" w:cs="Arial"/>
          <w:bCs/>
          <w:sz w:val="28"/>
          <w:szCs w:val="28"/>
        </w:rPr>
        <w:tab/>
        <w:t xml:space="preserve">          </w:t>
      </w:r>
      <w:r>
        <w:rPr>
          <w:rFonts w:ascii="Arial" w:hAnsi="Arial" w:cs="Arial"/>
          <w:bCs/>
          <w:sz w:val="28"/>
          <w:szCs w:val="28"/>
        </w:rPr>
        <w:t xml:space="preserve">    </w:t>
      </w:r>
      <w:r w:rsidRPr="00316808">
        <w:rPr>
          <w:rFonts w:ascii="Arial" w:hAnsi="Arial" w:cs="Arial"/>
          <w:bCs/>
          <w:sz w:val="28"/>
          <w:szCs w:val="28"/>
        </w:rPr>
        <w:t xml:space="preserve"> REC</w:t>
      </w:r>
      <w:r w:rsidRPr="00316808">
        <w:rPr>
          <w:rFonts w:ascii="Arial" w:hAnsi="Arial" w:cs="Arial"/>
          <w:bCs/>
          <w:iCs/>
          <w:sz w:val="28"/>
          <w:szCs w:val="28"/>
        </w:rPr>
        <w:t>ANTO CONSOLATA</w:t>
      </w:r>
      <w:r w:rsidRPr="00316808">
        <w:rPr>
          <w:rFonts w:ascii="Arial" w:hAnsi="Arial" w:cs="Arial"/>
          <w:bCs/>
          <w:iCs/>
          <w:sz w:val="28"/>
          <w:szCs w:val="28"/>
        </w:rPr>
        <w:tab/>
        <w:t xml:space="preserve">         </w:t>
      </w:r>
      <w:r>
        <w:rPr>
          <w:rFonts w:ascii="Arial" w:hAnsi="Arial" w:cs="Arial"/>
          <w:bCs/>
          <w:iCs/>
          <w:sz w:val="28"/>
          <w:szCs w:val="28"/>
        </w:rPr>
        <w:t xml:space="preserve">              1º Ano do EF</w:t>
      </w:r>
      <w:r w:rsidRPr="00316808">
        <w:rPr>
          <w:rFonts w:ascii="Arial" w:hAnsi="Arial" w:cs="Arial"/>
          <w:bCs/>
          <w:iCs/>
          <w:sz w:val="28"/>
          <w:szCs w:val="28"/>
        </w:rPr>
        <w:t xml:space="preserve"> </w:t>
      </w: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jc w:val="both"/>
        <w:rPr>
          <w:rFonts w:ascii="Arial" w:hAnsi="Arial" w:cs="Arial"/>
          <w:b/>
          <w:bCs/>
          <w:sz w:val="28"/>
          <w:szCs w:val="28"/>
        </w:rPr>
      </w:pP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Aluno(a):_________________</w:t>
      </w:r>
      <w:r>
        <w:rPr>
          <w:rFonts w:ascii="Arial" w:hAnsi="Arial" w:cs="Arial"/>
          <w:sz w:val="28"/>
          <w:szCs w:val="28"/>
        </w:rPr>
        <w:t>_</w:t>
      </w:r>
      <w:r>
        <w:rPr>
          <w:rFonts w:ascii="Arial" w:hAnsi="Arial" w:cs="Arial"/>
          <w:sz w:val="28"/>
          <w:szCs w:val="28"/>
        </w:rPr>
        <w:softHyphen/>
        <w:t>_</w:t>
      </w:r>
      <w:r w:rsidRPr="00316808">
        <w:rPr>
          <w:rFonts w:ascii="Arial" w:hAnsi="Arial" w:cs="Arial"/>
          <w:sz w:val="28"/>
          <w:szCs w:val="28"/>
        </w:rPr>
        <w:t>____</w:t>
      </w:r>
      <w:r>
        <w:rPr>
          <w:rFonts w:ascii="Arial" w:hAnsi="Arial" w:cs="Arial"/>
          <w:sz w:val="28"/>
          <w:szCs w:val="28"/>
        </w:rPr>
        <w:t>______</w:t>
      </w:r>
      <w:r w:rsidRPr="00316808">
        <w:rPr>
          <w:rFonts w:ascii="Arial" w:hAnsi="Arial" w:cs="Arial"/>
          <w:sz w:val="28"/>
          <w:szCs w:val="28"/>
        </w:rPr>
        <w:t>_____</w:t>
      </w:r>
      <w:r>
        <w:rPr>
          <w:rFonts w:ascii="Arial" w:hAnsi="Arial" w:cs="Arial"/>
          <w:sz w:val="28"/>
          <w:szCs w:val="28"/>
        </w:rPr>
        <w:t>_</w:t>
      </w:r>
      <w:r w:rsidRPr="00316808">
        <w:rPr>
          <w:rFonts w:ascii="Arial" w:hAnsi="Arial" w:cs="Arial"/>
          <w:sz w:val="28"/>
          <w:szCs w:val="28"/>
        </w:rPr>
        <w:t xml:space="preserve">___________ do </w:t>
      </w:r>
      <w:r>
        <w:rPr>
          <w:rFonts w:ascii="Arial" w:hAnsi="Arial" w:cs="Arial"/>
          <w:sz w:val="28"/>
          <w:szCs w:val="28"/>
        </w:rPr>
        <w:t xml:space="preserve">1º Ano </w:t>
      </w:r>
      <w:r w:rsidRPr="00316808">
        <w:rPr>
          <w:rFonts w:ascii="Arial" w:hAnsi="Arial" w:cs="Arial"/>
          <w:sz w:val="28"/>
          <w:szCs w:val="28"/>
        </w:rPr>
        <w:t>- ___</w:t>
      </w: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  <w:r w:rsidRPr="00316808">
        <w:rPr>
          <w:rFonts w:ascii="Arial" w:hAnsi="Arial" w:cs="Arial"/>
          <w:sz w:val="28"/>
          <w:szCs w:val="28"/>
        </w:rPr>
        <w:t>Assinatura do(a) responsável:___________</w:t>
      </w:r>
      <w:r>
        <w:rPr>
          <w:rFonts w:ascii="Arial" w:hAnsi="Arial" w:cs="Arial"/>
          <w:sz w:val="28"/>
          <w:szCs w:val="28"/>
        </w:rPr>
        <w:t>__</w:t>
      </w:r>
      <w:r w:rsidRPr="00316808">
        <w:rPr>
          <w:rFonts w:ascii="Arial" w:hAnsi="Arial" w:cs="Arial"/>
          <w:sz w:val="28"/>
          <w:szCs w:val="28"/>
        </w:rPr>
        <w:t>__</w:t>
      </w:r>
      <w:r>
        <w:rPr>
          <w:rFonts w:ascii="Arial" w:hAnsi="Arial" w:cs="Arial"/>
          <w:sz w:val="28"/>
          <w:szCs w:val="28"/>
        </w:rPr>
        <w:t>___</w:t>
      </w:r>
      <w:r w:rsidRPr="00316808">
        <w:rPr>
          <w:rFonts w:ascii="Arial" w:hAnsi="Arial" w:cs="Arial"/>
          <w:sz w:val="28"/>
          <w:szCs w:val="28"/>
        </w:rPr>
        <w:t>_________  Data:___/___/____</w:t>
      </w:r>
    </w:p>
    <w:p w:rsidR="00CF2E8C" w:rsidRPr="00316808" w:rsidRDefault="00CF2E8C" w:rsidP="0031680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rFonts w:ascii="Arial" w:hAnsi="Arial" w:cs="Arial"/>
          <w:sz w:val="28"/>
          <w:szCs w:val="28"/>
        </w:rPr>
      </w:pPr>
    </w:p>
    <w:p w:rsidR="00CF2E8C" w:rsidRPr="00316808" w:rsidRDefault="00CF2E8C" w:rsidP="00B8628D">
      <w:pPr>
        <w:spacing w:after="240"/>
        <w:rPr>
          <w:rFonts w:cs="Arial"/>
        </w:rPr>
      </w:pPr>
    </w:p>
    <w:sectPr w:rsidR="00CF2E8C" w:rsidRPr="00316808" w:rsidSect="009A0D00">
      <w:headerReference w:type="default" r:id="rId7"/>
      <w:pgSz w:w="11907" w:h="16840" w:code="9"/>
      <w:pgMar w:top="2659" w:right="425" w:bottom="1134" w:left="567" w:header="567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E8C" w:rsidRDefault="00CF2E8C">
      <w:r>
        <w:separator/>
      </w:r>
    </w:p>
  </w:endnote>
  <w:endnote w:type="continuationSeparator" w:id="0">
    <w:p w:rsidR="00CF2E8C" w:rsidRDefault="00CF2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E8C" w:rsidRDefault="00CF2E8C">
      <w:r>
        <w:separator/>
      </w:r>
    </w:p>
  </w:footnote>
  <w:footnote w:type="continuationSeparator" w:id="0">
    <w:p w:rsidR="00CF2E8C" w:rsidRDefault="00CF2E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E8C" w:rsidRPr="00E62CB9" w:rsidRDefault="00CF2E8C" w:rsidP="00E62C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i1026" type="#_x0000_t75" style="width:533.25pt;height:72.75pt;visibility:visible">
          <v:imagedata r:id="rId1" o:title="" grayscale="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E2A"/>
    <w:rsid w:val="00045C8D"/>
    <w:rsid w:val="00051D36"/>
    <w:rsid w:val="0006170A"/>
    <w:rsid w:val="00063A65"/>
    <w:rsid w:val="0007526F"/>
    <w:rsid w:val="000D2391"/>
    <w:rsid w:val="000E0372"/>
    <w:rsid w:val="000F5F3B"/>
    <w:rsid w:val="0010504A"/>
    <w:rsid w:val="00136A1E"/>
    <w:rsid w:val="00141CC5"/>
    <w:rsid w:val="00141FBA"/>
    <w:rsid w:val="001455CF"/>
    <w:rsid w:val="00155B89"/>
    <w:rsid w:val="0018510B"/>
    <w:rsid w:val="0019299D"/>
    <w:rsid w:val="001C42CA"/>
    <w:rsid w:val="001D0134"/>
    <w:rsid w:val="001D52DF"/>
    <w:rsid w:val="001D74A0"/>
    <w:rsid w:val="001E25FF"/>
    <w:rsid w:val="001E3B3F"/>
    <w:rsid w:val="001E456E"/>
    <w:rsid w:val="001F6C5C"/>
    <w:rsid w:val="00205AD9"/>
    <w:rsid w:val="00242E27"/>
    <w:rsid w:val="00243FA7"/>
    <w:rsid w:val="00261245"/>
    <w:rsid w:val="002818FE"/>
    <w:rsid w:val="00294D0A"/>
    <w:rsid w:val="002E0B13"/>
    <w:rsid w:val="002F62B1"/>
    <w:rsid w:val="003112E2"/>
    <w:rsid w:val="00316808"/>
    <w:rsid w:val="0034397D"/>
    <w:rsid w:val="00346CB5"/>
    <w:rsid w:val="00372DBD"/>
    <w:rsid w:val="0037348F"/>
    <w:rsid w:val="003770BA"/>
    <w:rsid w:val="00394C37"/>
    <w:rsid w:val="00411178"/>
    <w:rsid w:val="00422E2A"/>
    <w:rsid w:val="0049184B"/>
    <w:rsid w:val="004C3DE7"/>
    <w:rsid w:val="004D02E2"/>
    <w:rsid w:val="00521C36"/>
    <w:rsid w:val="00537BDC"/>
    <w:rsid w:val="00540934"/>
    <w:rsid w:val="00552E33"/>
    <w:rsid w:val="005704E4"/>
    <w:rsid w:val="00574A0D"/>
    <w:rsid w:val="005822BC"/>
    <w:rsid w:val="005C43DE"/>
    <w:rsid w:val="005F489D"/>
    <w:rsid w:val="00602F66"/>
    <w:rsid w:val="006101A5"/>
    <w:rsid w:val="006A642B"/>
    <w:rsid w:val="006A6E73"/>
    <w:rsid w:val="006B4867"/>
    <w:rsid w:val="006C4E90"/>
    <w:rsid w:val="006E7251"/>
    <w:rsid w:val="00721437"/>
    <w:rsid w:val="00723564"/>
    <w:rsid w:val="00740EBD"/>
    <w:rsid w:val="00766153"/>
    <w:rsid w:val="00766F84"/>
    <w:rsid w:val="0077553C"/>
    <w:rsid w:val="007858C0"/>
    <w:rsid w:val="007B58A2"/>
    <w:rsid w:val="007C1F81"/>
    <w:rsid w:val="007D7943"/>
    <w:rsid w:val="00803A92"/>
    <w:rsid w:val="0080406D"/>
    <w:rsid w:val="008212CB"/>
    <w:rsid w:val="00850B1B"/>
    <w:rsid w:val="00861F23"/>
    <w:rsid w:val="008A1852"/>
    <w:rsid w:val="008A437B"/>
    <w:rsid w:val="008A7E83"/>
    <w:rsid w:val="008C05E0"/>
    <w:rsid w:val="008C079A"/>
    <w:rsid w:val="008F7907"/>
    <w:rsid w:val="009022C7"/>
    <w:rsid w:val="00902D04"/>
    <w:rsid w:val="0098403B"/>
    <w:rsid w:val="009A0D00"/>
    <w:rsid w:val="00A0359B"/>
    <w:rsid w:val="00A14407"/>
    <w:rsid w:val="00A26739"/>
    <w:rsid w:val="00A46B34"/>
    <w:rsid w:val="00A600A2"/>
    <w:rsid w:val="00A70B3A"/>
    <w:rsid w:val="00A7419A"/>
    <w:rsid w:val="00A83A84"/>
    <w:rsid w:val="00A93651"/>
    <w:rsid w:val="00AD20EA"/>
    <w:rsid w:val="00AE0EBF"/>
    <w:rsid w:val="00AE52AF"/>
    <w:rsid w:val="00B00CFC"/>
    <w:rsid w:val="00B1460D"/>
    <w:rsid w:val="00B32C73"/>
    <w:rsid w:val="00B443BA"/>
    <w:rsid w:val="00B72ACE"/>
    <w:rsid w:val="00B8628D"/>
    <w:rsid w:val="00BA38A4"/>
    <w:rsid w:val="00BC748B"/>
    <w:rsid w:val="00BE4617"/>
    <w:rsid w:val="00C15F81"/>
    <w:rsid w:val="00C24BC0"/>
    <w:rsid w:val="00C739FB"/>
    <w:rsid w:val="00C74A1A"/>
    <w:rsid w:val="00CF2E8C"/>
    <w:rsid w:val="00CF53B2"/>
    <w:rsid w:val="00D02975"/>
    <w:rsid w:val="00D31CE9"/>
    <w:rsid w:val="00D36B47"/>
    <w:rsid w:val="00DA46C8"/>
    <w:rsid w:val="00DA7C8D"/>
    <w:rsid w:val="00DB3C0E"/>
    <w:rsid w:val="00DC4C02"/>
    <w:rsid w:val="00E57966"/>
    <w:rsid w:val="00E62CB9"/>
    <w:rsid w:val="00E63DDE"/>
    <w:rsid w:val="00E94656"/>
    <w:rsid w:val="00EC1B51"/>
    <w:rsid w:val="00EC2E5B"/>
    <w:rsid w:val="00ED2C7D"/>
    <w:rsid w:val="00EF3E8E"/>
    <w:rsid w:val="00F51E0C"/>
    <w:rsid w:val="00F65B1C"/>
    <w:rsid w:val="00F94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808"/>
    <w:rPr>
      <w:rFonts w:ascii="Arial" w:hAnsi="Arial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BC748B"/>
    <w:pPr>
      <w:tabs>
        <w:tab w:val="center" w:pos="4419"/>
        <w:tab w:val="right" w:pos="8838"/>
      </w:tabs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7BDC"/>
    <w:rPr>
      <w:rFonts w:ascii="Arial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242E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7BDC"/>
    <w:rPr>
      <w:rFonts w:cs="Times New Roman"/>
      <w:sz w:val="2"/>
    </w:rPr>
  </w:style>
  <w:style w:type="table" w:styleId="TableGrid">
    <w:name w:val="Table Grid"/>
    <w:basedOn w:val="TableNormal"/>
    <w:uiPriority w:val="99"/>
    <w:rsid w:val="00B8628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1680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consolata@colegioconsolata.com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217</Words>
  <Characters>1173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</dc:title>
  <dc:subject/>
  <dc:creator>Colégio Nossa Senhora Consolata</dc:creator>
  <cp:keywords/>
  <dc:description/>
  <cp:lastModifiedBy>Modelo</cp:lastModifiedBy>
  <cp:revision>2</cp:revision>
  <cp:lastPrinted>2011-10-11T10:33:00Z</cp:lastPrinted>
  <dcterms:created xsi:type="dcterms:W3CDTF">2011-10-14T10:43:00Z</dcterms:created>
  <dcterms:modified xsi:type="dcterms:W3CDTF">2011-10-14T10:43:00Z</dcterms:modified>
</cp:coreProperties>
</file>